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71E92" w:rsidRDefault="00671E92" w:rsidP="00671E92">
      <w:pPr>
        <w:pStyle w:val="berschrift1"/>
      </w:pPr>
    </w:p>
    <w:p w:rsidR="00671E92" w:rsidRDefault="00671E92" w:rsidP="00671E92">
      <w:pPr>
        <w:pStyle w:val="berschrift1"/>
      </w:pPr>
    </w:p>
    <w:p w:rsidR="00671E92" w:rsidRDefault="00671E92" w:rsidP="00671E92">
      <w:pPr>
        <w:pStyle w:val="berschrift1"/>
      </w:pPr>
    </w:p>
    <w:p w:rsidR="00671E92" w:rsidRDefault="00671E92" w:rsidP="00671E92">
      <w:pPr>
        <w:pStyle w:val="berschrift1"/>
      </w:pPr>
    </w:p>
    <w:p w:rsidR="00671E92" w:rsidRDefault="00671E92" w:rsidP="00671E92">
      <w:pPr>
        <w:pStyle w:val="berschrift1"/>
      </w:pPr>
    </w:p>
    <w:p w:rsidR="00BB7F4C" w:rsidRPr="00671E92" w:rsidRDefault="00671E92" w:rsidP="00671E92">
      <w:pPr>
        <w:pStyle w:val="berschrift1"/>
      </w:pPr>
      <w:r w:rsidRPr="00671E92">
        <w:t>Titel der Publikation</w:t>
      </w:r>
    </w:p>
    <w:p w:rsidR="001E16D3" w:rsidRPr="00CB54E7" w:rsidRDefault="001E16D3" w:rsidP="002862DB"/>
    <w:p w:rsidR="00EA227D" w:rsidRDefault="00671E92" w:rsidP="002862DB">
      <w:pPr>
        <w:pStyle w:val="berschrift3"/>
      </w:pPr>
      <w:r>
        <w:t>Untertitel</w:t>
      </w:r>
    </w:p>
    <w:p w:rsidR="002862DB" w:rsidRDefault="002862DB" w:rsidP="002862DB"/>
    <w:p w:rsidR="00671E92" w:rsidRDefault="00671E92" w:rsidP="002862DB"/>
    <w:p w:rsidR="00671E92" w:rsidRDefault="00671E92" w:rsidP="002862DB"/>
    <w:p w:rsidR="00671E92" w:rsidRDefault="00671E92" w:rsidP="002862DB"/>
    <w:p w:rsidR="00671E92" w:rsidRDefault="00671E92" w:rsidP="002862DB"/>
    <w:p w:rsidR="00671E92" w:rsidRDefault="00671E92" w:rsidP="002862DB"/>
    <w:p w:rsidR="00671E92" w:rsidRDefault="00671E92" w:rsidP="002862DB"/>
    <w:p w:rsidR="00671E92" w:rsidRDefault="00671E92" w:rsidP="002862DB"/>
    <w:p w:rsidR="00671E92" w:rsidRDefault="00671E92" w:rsidP="002862DB"/>
    <w:p w:rsidR="00671E92" w:rsidRDefault="00671E92" w:rsidP="002862DB"/>
    <w:p w:rsidR="00671E92" w:rsidRDefault="00671E92" w:rsidP="002862DB"/>
    <w:p w:rsidR="00671E92" w:rsidRDefault="00671E92" w:rsidP="002862DB"/>
    <w:p w:rsidR="00671E92" w:rsidRDefault="00671E92" w:rsidP="002862DB"/>
    <w:p w:rsidR="00671E92" w:rsidRDefault="00671E92" w:rsidP="002862DB"/>
    <w:p w:rsidR="00671E92" w:rsidRDefault="00671E92" w:rsidP="002862DB"/>
    <w:p w:rsidR="00671E92" w:rsidRDefault="00671E92" w:rsidP="002862DB"/>
    <w:p w:rsidR="00671E92" w:rsidRDefault="00671E92" w:rsidP="002862DB"/>
    <w:p w:rsidR="00671E92" w:rsidRDefault="00671E92" w:rsidP="002862DB"/>
    <w:p w:rsidR="00671E92" w:rsidRDefault="00671E92" w:rsidP="002862DB"/>
    <w:p w:rsidR="00671E92" w:rsidRDefault="00671E92" w:rsidP="002862DB"/>
    <w:p w:rsidR="00671E92" w:rsidRPr="002862DB" w:rsidRDefault="00671E92" w:rsidP="002862DB"/>
    <w:p w:rsidR="00671E92" w:rsidRDefault="00671E92" w:rsidP="00671E92">
      <w:r>
        <w:rPr>
          <w:rFonts w:eastAsiaTheme="minorHAnsi" w:cs="Source Sans Pro Light"/>
          <w:color w:val="000000"/>
          <w:kern w:val="0"/>
          <w:szCs w:val="22"/>
        </w:rPr>
        <w:t>Autor/in</w:t>
      </w:r>
      <w:r>
        <w:br w:type="page"/>
      </w:r>
    </w:p>
    <w:p w:rsidR="00671E92" w:rsidRDefault="00671E92" w:rsidP="00EA227D"/>
    <w:p w:rsidR="00671E92" w:rsidRDefault="00671E92" w:rsidP="00671E92"/>
    <w:p w:rsidR="00671E92" w:rsidRDefault="00671E92" w:rsidP="00671E92">
      <w:r>
        <w:br w:type="page"/>
      </w:r>
    </w:p>
    <w:p w:rsidR="00671E92" w:rsidRDefault="00395AA0" w:rsidP="00671E92">
      <w:pPr>
        <w:pStyle w:val="berschrift2"/>
      </w:pPr>
      <w:r>
        <w:rPr>
          <w:rFonts w:eastAsiaTheme="minorHAnsi" w:cs="Source Sans Pro Light"/>
          <w:color w:val="000000"/>
          <w:kern w:val="0"/>
          <w:szCs w:val="22"/>
        </w:rPr>
        <w:lastRenderedPageBreak/>
        <w:t>Inhaltsverzeichnis</w:t>
      </w:r>
    </w:p>
    <w:p w:rsidR="00671E92" w:rsidRDefault="00671E92" w:rsidP="00671E92"/>
    <w:p w:rsidR="00395AA0" w:rsidRDefault="00395AA0" w:rsidP="00395AA0">
      <w:pPr>
        <w:pStyle w:val="Listenabsatz"/>
        <w:numPr>
          <w:ilvl w:val="0"/>
          <w:numId w:val="2"/>
        </w:numPr>
      </w:pPr>
      <w:r>
        <w:t>Aufzählung der Inhalte</w:t>
      </w:r>
    </w:p>
    <w:p w:rsidR="00395AA0" w:rsidRDefault="00395AA0" w:rsidP="00395AA0">
      <w:pPr>
        <w:pStyle w:val="Listenabsatz"/>
        <w:numPr>
          <w:ilvl w:val="0"/>
          <w:numId w:val="2"/>
        </w:numPr>
      </w:pPr>
      <w:r>
        <w:t>…</w:t>
      </w:r>
    </w:p>
    <w:p w:rsidR="00395AA0" w:rsidRDefault="00395AA0" w:rsidP="00395AA0">
      <w:r>
        <w:br w:type="page"/>
      </w:r>
    </w:p>
    <w:p w:rsidR="00395AA0" w:rsidRDefault="00395AA0" w:rsidP="00395AA0"/>
    <w:p w:rsidR="00395AA0" w:rsidRDefault="00395AA0" w:rsidP="00671E92"/>
    <w:p w:rsidR="00395AA0" w:rsidRDefault="00395AA0" w:rsidP="00395AA0">
      <w:r>
        <w:br w:type="page"/>
      </w:r>
    </w:p>
    <w:p w:rsidR="00395AA0" w:rsidRPr="002862DB" w:rsidRDefault="00395AA0" w:rsidP="00395AA0">
      <w:pPr>
        <w:pStyle w:val="berschrift1"/>
      </w:pPr>
      <w:r w:rsidRPr="002862DB">
        <w:lastRenderedPageBreak/>
        <w:t>Überschrift 1</w:t>
      </w:r>
    </w:p>
    <w:p w:rsidR="00395AA0" w:rsidRPr="001E16D3" w:rsidRDefault="00395AA0" w:rsidP="00395AA0"/>
    <w:p w:rsidR="00395AA0" w:rsidRDefault="00395AA0" w:rsidP="00395AA0">
      <w:pPr>
        <w:pStyle w:val="berschrift2"/>
      </w:pPr>
      <w:r w:rsidRPr="00EA227D">
        <w:t>Überschrift 2</w:t>
      </w:r>
    </w:p>
    <w:p w:rsidR="00395AA0" w:rsidRPr="00CB54E7" w:rsidRDefault="00395AA0" w:rsidP="00395AA0"/>
    <w:p w:rsidR="00395AA0" w:rsidRDefault="00395AA0" w:rsidP="00395AA0">
      <w:pPr>
        <w:pStyle w:val="berschrift3"/>
      </w:pPr>
      <w:r w:rsidRPr="00EA227D">
        <w:t>Überschrift 3</w:t>
      </w:r>
    </w:p>
    <w:p w:rsidR="00395AA0" w:rsidRPr="002862DB" w:rsidRDefault="00395AA0" w:rsidP="00395AA0"/>
    <w:p w:rsidR="00395AA0" w:rsidRDefault="00395AA0" w:rsidP="00395AA0">
      <w:pPr>
        <w:rPr>
          <w:lang w:val="en-US"/>
        </w:rPr>
      </w:pPr>
      <w:proofErr w:type="spellStart"/>
      <w:r w:rsidRPr="00395AA0">
        <w:rPr>
          <w:lang w:val="en-US"/>
        </w:rPr>
        <w:t>Fliestext</w:t>
      </w:r>
      <w:proofErr w:type="spellEnd"/>
      <w:r w:rsidRPr="00395AA0">
        <w:rPr>
          <w:lang w:val="en-US"/>
        </w:rPr>
        <w:t xml:space="preserve"> </w:t>
      </w:r>
    </w:p>
    <w:p w:rsidR="00395AA0" w:rsidRPr="00395AA0" w:rsidRDefault="00395AA0" w:rsidP="00395AA0">
      <w:pPr>
        <w:rPr>
          <w:lang w:val="en-US"/>
        </w:rPr>
      </w:pPr>
    </w:p>
    <w:p w:rsidR="00395AA0" w:rsidRPr="002862DB" w:rsidRDefault="00395AA0" w:rsidP="00395AA0">
      <w:pPr>
        <w:rPr>
          <w:rStyle w:val="Fett"/>
        </w:rPr>
      </w:pPr>
      <w:r w:rsidRPr="002862DB">
        <w:rPr>
          <w:rStyle w:val="Fett"/>
        </w:rPr>
        <w:t>Auszeichnung</w:t>
      </w:r>
    </w:p>
    <w:p w:rsidR="00395AA0" w:rsidRDefault="00395AA0" w:rsidP="00395AA0"/>
    <w:p w:rsidR="00395AA0" w:rsidRDefault="00395AA0" w:rsidP="00395AA0">
      <w:pPr>
        <w:pStyle w:val="Bildunterschrift"/>
      </w:pPr>
      <w:r>
        <w:t>Bildunterschrift</w:t>
      </w:r>
    </w:p>
    <w:sectPr w:rsidR="00395AA0" w:rsidSect="00395AA0">
      <w:footerReference w:type="even" r:id="rId8"/>
      <w:footerReference w:type="default" r:id="rId9"/>
      <w:pgSz w:w="9620" w:h="13600"/>
      <w:pgMar w:top="851" w:right="851" w:bottom="1418" w:left="1134" w:header="851" w:footer="851" w:gutter="0"/>
      <w:pgNumType w:start="1"/>
      <w:cols w:space="708"/>
      <w:titlePg/>
      <w:docGrid w:linePitch="6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76124" w:rsidRDefault="00576124" w:rsidP="00395AA0">
      <w:r>
        <w:separator/>
      </w:r>
    </w:p>
  </w:endnote>
  <w:endnote w:type="continuationSeparator" w:id="0">
    <w:p w:rsidR="00576124" w:rsidRDefault="00576124" w:rsidP="00395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ource Sans Pro Light">
    <w:panose1 w:val="020B0403030403020204"/>
    <w:charset w:val="00"/>
    <w:family w:val="swiss"/>
    <w:notTrueType/>
    <w:pitch w:val="variable"/>
    <w:sig w:usb0="600002F7" w:usb1="00000003" w:usb2="00000000" w:usb3="00000000" w:csb0="0000019F" w:csb1="00000000"/>
  </w:font>
  <w:font w:name="Montserrat Black">
    <w:panose1 w:val="00000A00000000000000"/>
    <w:charset w:val="4D"/>
    <w:family w:val="auto"/>
    <w:notTrueType/>
    <w:pitch w:val="variable"/>
    <w:sig w:usb0="2000020F" w:usb1="00000003" w:usb2="00000000" w:usb3="00000000" w:csb0="00000197" w:csb1="00000000"/>
  </w:font>
  <w:font w:name="Montserrat">
    <w:panose1 w:val="00000500000000000000"/>
    <w:charset w:val="4D"/>
    <w:family w:val="auto"/>
    <w:notTrueType/>
    <w:pitch w:val="variable"/>
    <w:sig w:usb0="2000020F" w:usb1="00000003" w:usb2="00000000" w:usb3="00000000" w:csb0="00000197" w:csb1="00000000"/>
  </w:font>
  <w:font w:name="Source Sans Pro">
    <w:panose1 w:val="020B0403030403020204"/>
    <w:charset w:val="00"/>
    <w:family w:val="swiss"/>
    <w:notTrueType/>
    <w:pitch w:val="variable"/>
    <w:sig w:usb0="600002F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eitenzahl"/>
      </w:rPr>
      <w:id w:val="1726420079"/>
      <w:docPartObj>
        <w:docPartGallery w:val="Page Numbers (Bottom of Page)"/>
        <w:docPartUnique/>
      </w:docPartObj>
    </w:sdtPr>
    <w:sdtContent>
      <w:p w:rsidR="00395AA0" w:rsidRDefault="00395AA0" w:rsidP="00232397">
        <w:pPr>
          <w:pStyle w:val="Fuzeile"/>
          <w:framePr w:wrap="none" w:vAnchor="text" w:hAnchor="margin" w:xAlign="outside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end"/>
        </w:r>
      </w:p>
    </w:sdtContent>
  </w:sdt>
  <w:p w:rsidR="00395AA0" w:rsidRDefault="00395AA0" w:rsidP="00395AA0">
    <w:pPr>
      <w:pStyle w:val="Fuzeile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eitenzahl"/>
      </w:rPr>
      <w:id w:val="693804906"/>
      <w:docPartObj>
        <w:docPartGallery w:val="Page Numbers (Bottom of Page)"/>
        <w:docPartUnique/>
      </w:docPartObj>
    </w:sdtPr>
    <w:sdtContent>
      <w:p w:rsidR="00395AA0" w:rsidRDefault="00395AA0" w:rsidP="00232397">
        <w:pPr>
          <w:pStyle w:val="Fuzeile"/>
          <w:framePr w:wrap="none" w:vAnchor="text" w:hAnchor="margin" w:xAlign="outside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separate"/>
        </w:r>
        <w:r>
          <w:rPr>
            <w:rStyle w:val="Seitenzahl"/>
            <w:noProof/>
          </w:rPr>
          <w:t>4</w:t>
        </w:r>
        <w:r>
          <w:rPr>
            <w:rStyle w:val="Seitenzahl"/>
          </w:rPr>
          <w:fldChar w:fldCharType="end"/>
        </w:r>
      </w:p>
    </w:sdtContent>
  </w:sdt>
  <w:p w:rsidR="00395AA0" w:rsidRDefault="00395AA0" w:rsidP="00395AA0">
    <w:pPr>
      <w:pStyle w:val="Fuzeile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76124" w:rsidRDefault="00576124" w:rsidP="00395AA0">
      <w:r>
        <w:separator/>
      </w:r>
    </w:p>
  </w:footnote>
  <w:footnote w:type="continuationSeparator" w:id="0">
    <w:p w:rsidR="00576124" w:rsidRDefault="00576124" w:rsidP="00395A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7A114F"/>
    <w:multiLevelType w:val="hybridMultilevel"/>
    <w:tmpl w:val="16921D5A"/>
    <w:lvl w:ilvl="0" w:tplc="9CA4B31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603BCF"/>
    <w:multiLevelType w:val="hybridMultilevel"/>
    <w:tmpl w:val="73CE1B7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6302658">
    <w:abstractNumId w:val="0"/>
  </w:num>
  <w:num w:numId="2" w16cid:durableId="19147756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displayBackgroundShape/>
  <w:mirrorMargin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E92"/>
    <w:rsid w:val="001E16D3"/>
    <w:rsid w:val="002862DB"/>
    <w:rsid w:val="00395AA0"/>
    <w:rsid w:val="00576124"/>
    <w:rsid w:val="00671E92"/>
    <w:rsid w:val="00BB7F4C"/>
    <w:rsid w:val="00CB54E7"/>
    <w:rsid w:val="00CF72D6"/>
    <w:rsid w:val="00EA2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51B8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862DB"/>
    <w:rPr>
      <w:rFonts w:ascii="Source Sans Pro Light" w:eastAsiaTheme="minorEastAsia" w:hAnsi="Source Sans Pro Light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2862DB"/>
    <w:pPr>
      <w:outlineLvl w:val="0"/>
    </w:pPr>
    <w:rPr>
      <w:rFonts w:ascii="Montserrat Black" w:hAnsi="Montserrat Black"/>
      <w:b/>
      <w:sz w:val="4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2862DB"/>
    <w:pPr>
      <w:keepNext/>
      <w:keepLines/>
      <w:spacing w:before="40"/>
      <w:outlineLvl w:val="1"/>
    </w:pPr>
    <w:rPr>
      <w:rFonts w:ascii="Montserrat" w:eastAsiaTheme="majorEastAsia" w:hAnsi="Montserrat" w:cstheme="majorBidi"/>
      <w:b/>
      <w:sz w:val="3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2862DB"/>
    <w:pPr>
      <w:keepNext/>
      <w:keepLines/>
      <w:spacing w:before="40"/>
      <w:outlineLvl w:val="2"/>
    </w:pPr>
    <w:rPr>
      <w:rFonts w:ascii="Montserrat" w:eastAsiaTheme="majorEastAsia" w:hAnsi="Montserrat" w:cstheme="majorBidi"/>
      <w:b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uiPriority w:val="9"/>
    <w:rsid w:val="002862DB"/>
    <w:rPr>
      <w:rFonts w:ascii="Montserrat" w:eastAsiaTheme="majorEastAsia" w:hAnsi="Montserrat" w:cstheme="majorBidi"/>
      <w:b/>
      <w:sz w:val="28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2862DB"/>
    <w:rPr>
      <w:rFonts w:ascii="Montserrat Black" w:eastAsiaTheme="minorEastAsia" w:hAnsi="Montserrat Black"/>
      <w:b/>
      <w:sz w:val="4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2862DB"/>
    <w:rPr>
      <w:rFonts w:ascii="Montserrat" w:eastAsiaTheme="majorEastAsia" w:hAnsi="Montserrat" w:cstheme="majorBidi"/>
      <w:b/>
      <w:sz w:val="36"/>
      <w:szCs w:val="26"/>
    </w:rPr>
  </w:style>
  <w:style w:type="paragraph" w:styleId="Listenabsatz">
    <w:name w:val="List Paragraph"/>
    <w:basedOn w:val="Standard"/>
    <w:uiPriority w:val="34"/>
    <w:qFormat/>
    <w:rsid w:val="00EA227D"/>
    <w:pPr>
      <w:ind w:left="720"/>
      <w:contextualSpacing/>
    </w:pPr>
  </w:style>
  <w:style w:type="character" w:styleId="Fett">
    <w:name w:val="Strong"/>
    <w:basedOn w:val="Absatz-Standardschriftart"/>
    <w:uiPriority w:val="22"/>
    <w:qFormat/>
    <w:rsid w:val="002862DB"/>
    <w:rPr>
      <w:rFonts w:ascii="Source Sans Pro" w:hAnsi="Source Sans Pro"/>
      <w:b/>
      <w:bCs/>
      <w:i w:val="0"/>
      <w:sz w:val="22"/>
    </w:rPr>
  </w:style>
  <w:style w:type="paragraph" w:customStyle="1" w:styleId="Bildunterschrift">
    <w:name w:val="Bildunterschrift"/>
    <w:basedOn w:val="Standard"/>
    <w:qFormat/>
    <w:rsid w:val="002862DB"/>
    <w:rPr>
      <w:i/>
      <w:sz w:val="18"/>
    </w:rPr>
  </w:style>
  <w:style w:type="character" w:styleId="Zeilennummer">
    <w:name w:val="line number"/>
    <w:basedOn w:val="Absatz-Standardschriftart"/>
    <w:uiPriority w:val="99"/>
    <w:semiHidden/>
    <w:unhideWhenUsed/>
    <w:rsid w:val="00395AA0"/>
  </w:style>
  <w:style w:type="paragraph" w:styleId="Fuzeile">
    <w:name w:val="footer"/>
    <w:basedOn w:val="Standard"/>
    <w:link w:val="FuzeileZchn"/>
    <w:uiPriority w:val="99"/>
    <w:unhideWhenUsed/>
    <w:rsid w:val="00395AA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395AA0"/>
    <w:rPr>
      <w:rFonts w:ascii="Source Sans Pro Light" w:eastAsiaTheme="minorEastAsia" w:hAnsi="Source Sans Pro Light"/>
      <w:sz w:val="22"/>
    </w:rPr>
  </w:style>
  <w:style w:type="character" w:styleId="Seitenzahl">
    <w:name w:val="page number"/>
    <w:basedOn w:val="Absatz-Standardschriftart"/>
    <w:uiPriority w:val="99"/>
    <w:semiHidden/>
    <w:unhideWhenUsed/>
    <w:rsid w:val="00395A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89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2A905EC-8FD7-974D-B339-24FAE4D4F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24x17_Inhalt_Edition-Hochschule-Anhalt .dotx</Template>
  <TotalTime>0</TotalTime>
  <Pages>5</Pages>
  <Words>29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2025-02-25T09:13:00Z</dcterms:created>
  <dcterms:modified xsi:type="dcterms:W3CDTF">2025-02-25T09:31:00Z</dcterms:modified>
</cp:coreProperties>
</file>